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A2" w:rsidRPr="00DC35C4" w:rsidRDefault="007352A2" w:rsidP="00DC35C4">
      <w:pPr>
        <w:rPr>
          <w:rFonts w:eastAsia="黑体" w:cs="Times New Roman"/>
        </w:rPr>
      </w:pPr>
      <w:r w:rsidRPr="00DC35C4">
        <w:rPr>
          <w:rFonts w:eastAsia="黑体" w:cs="Times New Roman"/>
        </w:rPr>
        <w:t>附件</w:t>
      </w:r>
    </w:p>
    <w:p w:rsidR="009E6909" w:rsidRPr="00DC35C4" w:rsidRDefault="007352A2" w:rsidP="00DC35C4">
      <w:pPr>
        <w:jc w:val="center"/>
        <w:rPr>
          <w:rFonts w:eastAsia="方正小标宋简体" w:cs="Times New Roman"/>
          <w:sz w:val="44"/>
        </w:rPr>
      </w:pPr>
      <w:r w:rsidRPr="00DC35C4">
        <w:rPr>
          <w:rFonts w:eastAsia="方正小标宋简体" w:cs="Times New Roman"/>
          <w:sz w:val="44"/>
        </w:rPr>
        <w:t>中山大学教职工</w:t>
      </w:r>
      <w:r w:rsidR="00FA3F3E" w:rsidRPr="00DC35C4">
        <w:rPr>
          <w:rFonts w:eastAsia="方正小标宋简体" w:cs="Times New Roman"/>
          <w:sz w:val="44"/>
        </w:rPr>
        <w:t>201</w:t>
      </w:r>
      <w:r w:rsidR="00FA3F3E">
        <w:rPr>
          <w:rFonts w:eastAsia="方正小标宋简体" w:cs="Times New Roman" w:hint="eastAsia"/>
          <w:sz w:val="44"/>
        </w:rPr>
        <w:t>9</w:t>
      </w:r>
      <w:r w:rsidRPr="00DC35C4">
        <w:rPr>
          <w:rFonts w:eastAsia="方正小标宋简体" w:cs="Times New Roman"/>
          <w:sz w:val="44"/>
        </w:rPr>
        <w:t>年度体检项目</w:t>
      </w:r>
    </w:p>
    <w:p w:rsidR="0040753A" w:rsidRPr="00DC35C4" w:rsidRDefault="0040753A" w:rsidP="00DA6CA7">
      <w:pPr>
        <w:rPr>
          <w:rFonts w:eastAsia="方正小标宋简体" w:cs="Times New Roman"/>
        </w:rPr>
      </w:pPr>
    </w:p>
    <w:tbl>
      <w:tblPr>
        <w:tblW w:w="8474" w:type="dxa"/>
        <w:jc w:val="center"/>
        <w:tblInd w:w="-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4"/>
        <w:gridCol w:w="2421"/>
        <w:gridCol w:w="2343"/>
        <w:gridCol w:w="666"/>
        <w:gridCol w:w="666"/>
        <w:gridCol w:w="884"/>
        <w:gridCol w:w="850"/>
      </w:tblGrid>
      <w:tr w:rsidR="00FA3F3E" w:rsidRPr="00DC35C4" w:rsidTr="00970348">
        <w:trPr>
          <w:trHeight w:val="677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FF67BF" w:rsidRDefault="00FA3F3E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序号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FF67BF" w:rsidRDefault="00FA3F3E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 xml:space="preserve">  </w:t>
            </w: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目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FF67BF" w:rsidRDefault="00FA3F3E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项目说明</w:t>
            </w:r>
          </w:p>
        </w:tc>
        <w:tc>
          <w:tcPr>
            <w:tcW w:w="666" w:type="dxa"/>
          </w:tcPr>
          <w:p w:rsidR="00F86FA7" w:rsidRDefault="00FA3F3E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45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岁及以上正高</w:t>
            </w:r>
            <w:r w:rsidR="00F86FA7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等</w:t>
            </w:r>
          </w:p>
          <w:p w:rsidR="00FA3F3E" w:rsidRPr="00FF67BF" w:rsidRDefault="00FA3F3E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男</w:t>
            </w:r>
          </w:p>
        </w:tc>
        <w:tc>
          <w:tcPr>
            <w:tcW w:w="666" w:type="dxa"/>
          </w:tcPr>
          <w:p w:rsidR="00F86FA7" w:rsidRDefault="00FA3F3E" w:rsidP="00FA3F3E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45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岁及以上正高</w:t>
            </w:r>
            <w:r w:rsidR="00F86FA7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等</w:t>
            </w:r>
          </w:p>
          <w:p w:rsidR="00FA3F3E" w:rsidRPr="00FF67BF" w:rsidRDefault="00FA3F3E" w:rsidP="00FA3F3E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女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FF67BF" w:rsidRDefault="00D72A1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其他</w:t>
            </w:r>
            <w:r w:rsidR="00FA3F3E"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男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FF67BF" w:rsidRDefault="00D72A1F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1"/>
              </w:rPr>
            </w:pPr>
            <w:r>
              <w:rPr>
                <w:rFonts w:eastAsia="宋体" w:cs="Times New Roman" w:hint="eastAsia"/>
                <w:b/>
                <w:kern w:val="0"/>
                <w:sz w:val="21"/>
              </w:rPr>
              <w:t>其他</w:t>
            </w:r>
            <w:r w:rsidR="00FA3F3E" w:rsidRPr="00FF67BF">
              <w:rPr>
                <w:rFonts w:eastAsia="宋体" w:cs="Times New Roman" w:hint="eastAsia"/>
                <w:b/>
                <w:kern w:val="0"/>
                <w:sz w:val="21"/>
              </w:rPr>
              <w:t>女</w:t>
            </w:r>
          </w:p>
        </w:tc>
        <w:bookmarkStart w:id="0" w:name="_GoBack"/>
        <w:bookmarkEnd w:id="0"/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内</w:t>
            </w:r>
            <w:r w:rsidR="00003058">
              <w:rPr>
                <w:rFonts w:eastAsia="宋体" w:cs="Times New Roman" w:hint="eastAsia"/>
                <w:kern w:val="0"/>
                <w:sz w:val="22"/>
                <w:szCs w:val="22"/>
              </w:rPr>
              <w:t>外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科及医生评估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结果评估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耳鼻喉科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(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常规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眼科（含眼底）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A6CA7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宫颈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液基细胞学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涂片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（已婚女性）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妇检，排除宫颈癌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血常规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抽血，排除血液系统疾病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尿常规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留尿，排除泌尿系统疾病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FA3F3E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肝功三项（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AST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ALT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GGT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抽血，肝功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3F3E" w:rsidRPr="00DC35C4" w:rsidRDefault="00FA3F3E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72A1F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Default="00D72A1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甲功三项（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TSH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FT3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FT4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抽血，甲功</w:t>
            </w:r>
          </w:p>
        </w:tc>
        <w:tc>
          <w:tcPr>
            <w:tcW w:w="666" w:type="dxa"/>
            <w:vAlign w:val="center"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D72A1F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10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肿瘤组合Ⅰ（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AFP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CEA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CA125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CA19-9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SCC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系列癌症</w:t>
            </w:r>
          </w:p>
        </w:tc>
        <w:tc>
          <w:tcPr>
            <w:tcW w:w="666" w:type="dxa"/>
            <w:vAlign w:val="center"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A1F" w:rsidRPr="00DC35C4" w:rsidRDefault="00D72A1F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10654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Del="00D72A1F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Default="00AD7E2C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AD7E2C">
              <w:rPr>
                <w:rFonts w:eastAsia="宋体" w:cs="Times New Roman"/>
                <w:kern w:val="0"/>
                <w:sz w:val="22"/>
                <w:szCs w:val="22"/>
              </w:rPr>
              <w:t>VCA-IgA</w:t>
            </w: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（</w:t>
            </w:r>
            <w:r w:rsidRPr="00AD7E2C">
              <w:rPr>
                <w:rFonts w:eastAsia="宋体" w:cs="Times New Roman"/>
                <w:kern w:val="0"/>
                <w:sz w:val="22"/>
                <w:szCs w:val="22"/>
              </w:rPr>
              <w:t>EB</w:t>
            </w: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病毒抗体）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AD7E2C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抽血，排除鼻咽癌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血脂四项（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TG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HDL-C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LDL-C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抽血，血脂情况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空腹血糖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抽血，血糖情况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4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尿酸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抽血，了解痛风情况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肌酐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尿素氮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403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7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总前列腺特异抗原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抽血，排除前列腺癌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心电图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了解心脏情况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DR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CT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肝胆脾彩超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了解肝胆脾情况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甲状腺彩超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了解甲状腺情况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B14318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泌尿系统彩超（男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前列腺）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了解泌尿系统前列腺情况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318" w:rsidRPr="00DC35C4" w:rsidRDefault="00B14318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10654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lastRenderedPageBreak/>
              <w:t>2</w:t>
            </w:r>
            <w:r w:rsidR="00B14318">
              <w:rPr>
                <w:rFonts w:eastAsia="宋体" w:cs="Times New Roman" w:hint="eastAsia"/>
                <w:kern w:val="0"/>
                <w:sz w:val="22"/>
                <w:szCs w:val="22"/>
              </w:rPr>
              <w:t>4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妇科彩超</w:t>
            </w:r>
            <w:r w:rsidRPr="0040753A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（未婚经腹/已婚经阴道）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了解子宫、卵巢、附件情况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10654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 w:rsidR="00B14318">
              <w:rPr>
                <w:rFonts w:eastAsia="宋体" w:cs="Times New Roman" w:hint="eastAsia"/>
                <w:kern w:val="0"/>
                <w:sz w:val="22"/>
                <w:szCs w:val="22"/>
              </w:rPr>
              <w:t>5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乳腺彩超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了解乳腺情况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10654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 w:rsidR="00B14318">
              <w:rPr>
                <w:rFonts w:eastAsia="宋体" w:cs="Times New Roman" w:hint="eastAsia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抽血费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采血针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E10654" w:rsidRPr="00DC35C4" w:rsidTr="00970348">
        <w:trPr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 w:rsidR="00B14318">
              <w:rPr>
                <w:rFonts w:eastAsia="宋体" w:cs="Times New Roman" w:hint="eastAsia"/>
                <w:kern w:val="0"/>
                <w:sz w:val="22"/>
                <w:szCs w:val="22"/>
              </w:rPr>
              <w:t>7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2E3F06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试管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0654" w:rsidRPr="00DC35C4" w:rsidRDefault="00E1065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</w:tbl>
    <w:p w:rsidR="00B647F4" w:rsidRPr="00DC35C4" w:rsidRDefault="00B647F4" w:rsidP="00C35D5A">
      <w:pPr>
        <w:ind w:firstLineChars="200" w:firstLine="624"/>
        <w:rPr>
          <w:rFonts w:eastAsia="黑体" w:cs="Times New Roman"/>
        </w:rPr>
      </w:pPr>
    </w:p>
    <w:sectPr w:rsidR="00B647F4" w:rsidRPr="00DC35C4" w:rsidSect="00DC35C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426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5F2" w:rsidRDefault="001535F2" w:rsidP="002D2105">
      <w:r>
        <w:separator/>
      </w:r>
    </w:p>
  </w:endnote>
  <w:endnote w:type="continuationSeparator" w:id="0">
    <w:p w:rsidR="001535F2" w:rsidRDefault="001535F2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41D392-8BF8-40B2-B182-A06D5D019DF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E0BD791-779D-4AB7-BFAD-688F6F5F0DCC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3" w:subsetted="1" w:fontKey="{EF496F6B-37FE-4D48-9D0F-49BBF5853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FAFFFE-2324-403D-955E-3190CB9754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4157E" w:rsidRPr="0044157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535" w:rsidRPr="001F44D9" w:rsidRDefault="00E24535" w:rsidP="00551B1F">
    <w:pPr>
      <w:pStyle w:val="a4"/>
      <w:wordWrap w:val="0"/>
      <w:ind w:right="140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5F2" w:rsidRDefault="001535F2" w:rsidP="002D2105">
      <w:r>
        <w:separator/>
      </w:r>
    </w:p>
  </w:footnote>
  <w:footnote w:type="continuationSeparator" w:id="0">
    <w:p w:rsidR="001535F2" w:rsidRDefault="001535F2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03058"/>
    <w:rsid w:val="00003151"/>
    <w:rsid w:val="000133BA"/>
    <w:rsid w:val="00016CDC"/>
    <w:rsid w:val="00030B15"/>
    <w:rsid w:val="00032809"/>
    <w:rsid w:val="00034579"/>
    <w:rsid w:val="00045967"/>
    <w:rsid w:val="00047A3B"/>
    <w:rsid w:val="0007068D"/>
    <w:rsid w:val="000831F2"/>
    <w:rsid w:val="00086706"/>
    <w:rsid w:val="000C1C95"/>
    <w:rsid w:val="000C3CAB"/>
    <w:rsid w:val="000D1837"/>
    <w:rsid w:val="000D6A64"/>
    <w:rsid w:val="000E3BC9"/>
    <w:rsid w:val="000E40F2"/>
    <w:rsid w:val="000E75D4"/>
    <w:rsid w:val="000F6C96"/>
    <w:rsid w:val="00106521"/>
    <w:rsid w:val="00117B49"/>
    <w:rsid w:val="00134325"/>
    <w:rsid w:val="0014608B"/>
    <w:rsid w:val="00152BC3"/>
    <w:rsid w:val="001535F2"/>
    <w:rsid w:val="00174B4D"/>
    <w:rsid w:val="00180691"/>
    <w:rsid w:val="00192A77"/>
    <w:rsid w:val="001A15AC"/>
    <w:rsid w:val="001A4D7B"/>
    <w:rsid w:val="001B2074"/>
    <w:rsid w:val="001C4193"/>
    <w:rsid w:val="001C4A2A"/>
    <w:rsid w:val="001C6C10"/>
    <w:rsid w:val="001F44D9"/>
    <w:rsid w:val="00216360"/>
    <w:rsid w:val="00221B66"/>
    <w:rsid w:val="00232D7D"/>
    <w:rsid w:val="0024378D"/>
    <w:rsid w:val="00255631"/>
    <w:rsid w:val="00262F8B"/>
    <w:rsid w:val="00265CBA"/>
    <w:rsid w:val="00280268"/>
    <w:rsid w:val="002821EC"/>
    <w:rsid w:val="002A307E"/>
    <w:rsid w:val="002B19A6"/>
    <w:rsid w:val="002C18E0"/>
    <w:rsid w:val="002D2105"/>
    <w:rsid w:val="002D45F3"/>
    <w:rsid w:val="002E2A09"/>
    <w:rsid w:val="002E3F06"/>
    <w:rsid w:val="002F0783"/>
    <w:rsid w:val="0030202D"/>
    <w:rsid w:val="0031040F"/>
    <w:rsid w:val="00310A7F"/>
    <w:rsid w:val="00335496"/>
    <w:rsid w:val="00343123"/>
    <w:rsid w:val="003539FC"/>
    <w:rsid w:val="00377C8D"/>
    <w:rsid w:val="00387133"/>
    <w:rsid w:val="003A3701"/>
    <w:rsid w:val="003B74D8"/>
    <w:rsid w:val="003C4BE5"/>
    <w:rsid w:val="00402267"/>
    <w:rsid w:val="0040753A"/>
    <w:rsid w:val="0041176D"/>
    <w:rsid w:val="004318A5"/>
    <w:rsid w:val="0044157E"/>
    <w:rsid w:val="004547EE"/>
    <w:rsid w:val="00455838"/>
    <w:rsid w:val="00460FAC"/>
    <w:rsid w:val="00465033"/>
    <w:rsid w:val="00470269"/>
    <w:rsid w:val="00473822"/>
    <w:rsid w:val="004A44F1"/>
    <w:rsid w:val="004B46FB"/>
    <w:rsid w:val="004C121A"/>
    <w:rsid w:val="004C5FBC"/>
    <w:rsid w:val="005073A1"/>
    <w:rsid w:val="00512359"/>
    <w:rsid w:val="00520FCA"/>
    <w:rsid w:val="00521703"/>
    <w:rsid w:val="0053500C"/>
    <w:rsid w:val="00540F53"/>
    <w:rsid w:val="00551B1F"/>
    <w:rsid w:val="00567D65"/>
    <w:rsid w:val="005A02CB"/>
    <w:rsid w:val="005B2589"/>
    <w:rsid w:val="005B2789"/>
    <w:rsid w:val="005C23A3"/>
    <w:rsid w:val="005C43DF"/>
    <w:rsid w:val="005D4CD7"/>
    <w:rsid w:val="005E0E1F"/>
    <w:rsid w:val="005E28F6"/>
    <w:rsid w:val="006127BF"/>
    <w:rsid w:val="00625B1F"/>
    <w:rsid w:val="00627D89"/>
    <w:rsid w:val="00632850"/>
    <w:rsid w:val="00641800"/>
    <w:rsid w:val="006505BA"/>
    <w:rsid w:val="00661207"/>
    <w:rsid w:val="00663989"/>
    <w:rsid w:val="006673E9"/>
    <w:rsid w:val="00677423"/>
    <w:rsid w:val="00680E17"/>
    <w:rsid w:val="00692C13"/>
    <w:rsid w:val="006A36AC"/>
    <w:rsid w:val="006C19BF"/>
    <w:rsid w:val="006C5CAD"/>
    <w:rsid w:val="006C767F"/>
    <w:rsid w:val="00704BE9"/>
    <w:rsid w:val="007220DC"/>
    <w:rsid w:val="0073066D"/>
    <w:rsid w:val="007352A2"/>
    <w:rsid w:val="007445F9"/>
    <w:rsid w:val="00745D45"/>
    <w:rsid w:val="007471C9"/>
    <w:rsid w:val="00756413"/>
    <w:rsid w:val="007578F2"/>
    <w:rsid w:val="00786028"/>
    <w:rsid w:val="007D2BC8"/>
    <w:rsid w:val="007F1A60"/>
    <w:rsid w:val="007F3BB2"/>
    <w:rsid w:val="00804651"/>
    <w:rsid w:val="00811AF1"/>
    <w:rsid w:val="0085406F"/>
    <w:rsid w:val="0086691F"/>
    <w:rsid w:val="00885C5E"/>
    <w:rsid w:val="00886BF3"/>
    <w:rsid w:val="0089266C"/>
    <w:rsid w:val="008A2257"/>
    <w:rsid w:val="008A57A9"/>
    <w:rsid w:val="008B48C2"/>
    <w:rsid w:val="008C3734"/>
    <w:rsid w:val="008F004B"/>
    <w:rsid w:val="008F44B5"/>
    <w:rsid w:val="008F77B3"/>
    <w:rsid w:val="00900508"/>
    <w:rsid w:val="009106E6"/>
    <w:rsid w:val="00940776"/>
    <w:rsid w:val="00961D22"/>
    <w:rsid w:val="00970348"/>
    <w:rsid w:val="009D4900"/>
    <w:rsid w:val="009E6909"/>
    <w:rsid w:val="009F1418"/>
    <w:rsid w:val="00A0785D"/>
    <w:rsid w:val="00A64785"/>
    <w:rsid w:val="00A75BB9"/>
    <w:rsid w:val="00A81728"/>
    <w:rsid w:val="00A8272D"/>
    <w:rsid w:val="00A915EA"/>
    <w:rsid w:val="00AA5679"/>
    <w:rsid w:val="00AB063F"/>
    <w:rsid w:val="00AD16B9"/>
    <w:rsid w:val="00AD7E2C"/>
    <w:rsid w:val="00AE0D34"/>
    <w:rsid w:val="00AE7E51"/>
    <w:rsid w:val="00AF2956"/>
    <w:rsid w:val="00AF2D96"/>
    <w:rsid w:val="00AF7A50"/>
    <w:rsid w:val="00B14318"/>
    <w:rsid w:val="00B647F4"/>
    <w:rsid w:val="00B77244"/>
    <w:rsid w:val="00BA70CC"/>
    <w:rsid w:val="00BD6EEB"/>
    <w:rsid w:val="00BF5034"/>
    <w:rsid w:val="00BF743E"/>
    <w:rsid w:val="00BF7B90"/>
    <w:rsid w:val="00C143EB"/>
    <w:rsid w:val="00C30E21"/>
    <w:rsid w:val="00C35C83"/>
    <w:rsid w:val="00C35D5A"/>
    <w:rsid w:val="00C5351F"/>
    <w:rsid w:val="00CB0D2A"/>
    <w:rsid w:val="00CC443F"/>
    <w:rsid w:val="00CE1519"/>
    <w:rsid w:val="00CF3821"/>
    <w:rsid w:val="00CF57C2"/>
    <w:rsid w:val="00D12D05"/>
    <w:rsid w:val="00D12DF2"/>
    <w:rsid w:val="00D27289"/>
    <w:rsid w:val="00D42B4F"/>
    <w:rsid w:val="00D72A1F"/>
    <w:rsid w:val="00D81CB2"/>
    <w:rsid w:val="00D8347C"/>
    <w:rsid w:val="00D9127E"/>
    <w:rsid w:val="00D9527E"/>
    <w:rsid w:val="00D97987"/>
    <w:rsid w:val="00DA6CA7"/>
    <w:rsid w:val="00DC3209"/>
    <w:rsid w:val="00DC35C4"/>
    <w:rsid w:val="00DD0D46"/>
    <w:rsid w:val="00DD29A6"/>
    <w:rsid w:val="00DD2E4C"/>
    <w:rsid w:val="00DF07D8"/>
    <w:rsid w:val="00DF5A4B"/>
    <w:rsid w:val="00E04624"/>
    <w:rsid w:val="00E10654"/>
    <w:rsid w:val="00E12958"/>
    <w:rsid w:val="00E24535"/>
    <w:rsid w:val="00E34E53"/>
    <w:rsid w:val="00E47A39"/>
    <w:rsid w:val="00E546B9"/>
    <w:rsid w:val="00E85A0E"/>
    <w:rsid w:val="00EB1371"/>
    <w:rsid w:val="00EC396D"/>
    <w:rsid w:val="00EF0F70"/>
    <w:rsid w:val="00EF3BC2"/>
    <w:rsid w:val="00F10BD3"/>
    <w:rsid w:val="00F1172A"/>
    <w:rsid w:val="00F52ABD"/>
    <w:rsid w:val="00F86FA7"/>
    <w:rsid w:val="00F95838"/>
    <w:rsid w:val="00FA3F3E"/>
    <w:rsid w:val="00FC146F"/>
    <w:rsid w:val="00FD2042"/>
    <w:rsid w:val="00FD561B"/>
    <w:rsid w:val="00FF1E97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E0C9E-430D-4F5B-87CD-622895E8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中山大学文件-智能红头.dotx</Template>
  <TotalTime>0</TotalTime>
  <Pages>2</Pages>
  <Words>131</Words>
  <Characters>750</Characters>
  <Application>Microsoft Office Word</Application>
  <DocSecurity>0</DocSecurity>
  <Lines>6</Lines>
  <Paragraphs>1</Paragraphs>
  <ScaleCrop>false</ScaleCrop>
  <Company>SYSU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用户</cp:lastModifiedBy>
  <cp:revision>2</cp:revision>
  <cp:lastPrinted>2016-10-24T07:10:00Z</cp:lastPrinted>
  <dcterms:created xsi:type="dcterms:W3CDTF">2019-05-10T09:20:00Z</dcterms:created>
  <dcterms:modified xsi:type="dcterms:W3CDTF">2019-05-10T09:20:00Z</dcterms:modified>
</cp:coreProperties>
</file>