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186" w:rsidRDefault="004909C8">
      <w:pPr>
        <w:spacing w:line="360" w:lineRule="auto"/>
        <w:rPr>
          <w:rFonts w:eastAsia="黑体" w:cs="Times New Roman"/>
        </w:rPr>
      </w:pPr>
      <w:r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935990</wp:posOffset>
                </wp:positionV>
                <wp:extent cx="5544185" cy="734695"/>
                <wp:effectExtent l="0" t="0" r="0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73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186" w:rsidRDefault="004909C8"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</w:pP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中共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中山大学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委员会学生工作部</w:t>
                            </w:r>
                          </w:p>
                          <w:p w:rsidR="00307186" w:rsidRDefault="00307186">
                            <w:pPr>
                              <w:rPr>
                                <w:w w:val="87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436.55pt;height:57.85pt;margin-top:73.7pt;margin-left:79.4pt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v-text-anchor:middle;z-index:251659264" filled="f" stroked="f">
                <v:textbox inset="0,0,0,0">
                  <w:txbxContent>
                    <w:p w:rsidR="00307186">
                      <w:pPr>
                        <w:jc w:val="center"/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</w:pP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中共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中山大学</w:t>
                      </w: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委员会学生工作部</w:t>
                      </w:r>
                    </w:p>
                    <w:p w:rsidR="00307186">
                      <w:pPr>
                        <w:rPr>
                          <w:w w:val="87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7186" w:rsidRDefault="00307186">
      <w:pPr>
        <w:spacing w:line="360" w:lineRule="auto"/>
        <w:rPr>
          <w:rFonts w:eastAsia="黑体" w:cs="Times New Roman"/>
        </w:rPr>
      </w:pPr>
    </w:p>
    <w:p w:rsidR="00307186" w:rsidRDefault="004909C8">
      <w:pPr>
        <w:spacing w:line="560" w:lineRule="exact"/>
        <w:jc w:val="center"/>
        <w:rPr>
          <w:rFonts w:ascii="方正小标宋简体" w:eastAsia="方正小标宋简体" w:cs="Times New Roman"/>
          <w:sz w:val="44"/>
        </w:rPr>
      </w:pPr>
      <w:r>
        <w:rPr>
          <w:rFonts w:ascii="仿宋_GB2312" w:cs="Times New Roman" w:hint="eastAsia"/>
          <w:szCs w:val="32"/>
        </w:rPr>
        <w:t xml:space="preserve">            </w:t>
      </w:r>
      <w:r>
        <w:rPr>
          <w:rFonts w:ascii="仿宋_GB2312" w:cs="Times New Roman"/>
          <w:szCs w:val="32"/>
        </w:rPr>
        <w:t xml:space="preserve">                     </w:t>
      </w:r>
      <w:bookmarkStart w:id="0" w:name="_GoBack"/>
      <w:r>
        <w:rPr>
          <w:rFonts w:ascii="仿宋_GB2312" w:cs="Times New Roman"/>
          <w:szCs w:val="32"/>
        </w:rPr>
        <w:t xml:space="preserve"> </w:t>
      </w:r>
      <w:r w:rsidR="0039217F" w:rsidRPr="0039217F">
        <w:rPr>
          <w:rFonts w:ascii="仿宋_GB2312" w:cs="Times New Roman" w:hint="eastAsia"/>
          <w:szCs w:val="32"/>
        </w:rPr>
        <w:t>学生〔2023〕</w:t>
      </w:r>
      <w:r w:rsidR="00742DBC">
        <w:rPr>
          <w:rFonts w:ascii="仿宋_GB2312" w:cs="Times New Roman"/>
          <w:szCs w:val="32"/>
        </w:rPr>
        <w:t>323</w:t>
      </w:r>
      <w:r w:rsidR="0039217F" w:rsidRPr="0039217F">
        <w:rPr>
          <w:rFonts w:ascii="仿宋_GB2312" w:cs="Times New Roman" w:hint="eastAsia"/>
          <w:szCs w:val="32"/>
        </w:rPr>
        <w:t>号</w:t>
      </w:r>
      <w:r>
        <w:rPr>
          <w:rFonts w:ascii="仿宋_GB2312" w:cs="Times New Roman" w:hint="eastAsia"/>
          <w:szCs w:val="32"/>
        </w:rPr>
        <w:t xml:space="preserve"> </w:t>
      </w:r>
      <w:bookmarkEnd w:id="0"/>
    </w:p>
    <w:p w:rsidR="0039217F" w:rsidRDefault="004909C8">
      <w:pPr>
        <w:spacing w:line="560" w:lineRule="exact"/>
        <w:jc w:val="center"/>
        <w:rPr>
          <w:rFonts w:ascii="方正小标宋简体" w:eastAsia="方正小标宋简体" w:cs="Times New Roman"/>
          <w:sz w:val="44"/>
        </w:rPr>
      </w:pPr>
      <w:r>
        <w:rPr>
          <w:rFonts w:ascii="方正小标宋简体" w:eastAsia="方正小标宋简体" w:cs="Times New Roman"/>
          <w:noProof/>
          <w:sz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9973309</wp:posOffset>
                </wp:positionV>
                <wp:extent cx="6120130" cy="0"/>
                <wp:effectExtent l="0" t="19050" r="33020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直接连接符 3" o:spid="_x0000_s1026" style="mso-height-percent:0;mso-height-relative:page;mso-position-horizontal-relative:page;mso-position-vertical-relative:page;mso-width-percent:0;mso-width-relative:margin;mso-wrap-distance-bottom:0pt;mso-wrap-distance-left:9pt;mso-wrap-distance-right:9pt;mso-wrap-distance-top:0pt;mso-wrap-style:square;position:absolute;visibility:visible;z-index:251663360" from="56.7pt,785.3pt" to="538.6pt,785.3pt" strokecolor="red" strokeweight="5pt">
                <v:stroke linestyle="thinThick"/>
              </v:line>
            </w:pict>
          </mc:Fallback>
        </mc:AlternateContent>
      </w:r>
      <w:r>
        <w:rPr>
          <w:rFonts w:ascii="方正小标宋简体" w:eastAsia="方正小标宋简体" w:cs="Times New Roman"/>
          <w:noProof/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1871979</wp:posOffset>
                </wp:positionV>
                <wp:extent cx="6120130" cy="0"/>
                <wp:effectExtent l="0" t="19050" r="33020" b="190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直接连接符 1" o:spid="_x0000_s1027" style="mso-height-percent:0;mso-height-relative:page;mso-position-horizontal-relative:page;mso-position-vertical-relative:page;mso-width-percent:0;mso-width-relative:margin;mso-wrap-distance-bottom:0pt;mso-wrap-distance-left:9pt;mso-wrap-distance-right:9pt;mso-wrap-distance-top:0pt;mso-wrap-style:square;position:absolute;visibility:visible;z-index:251661312" from="56.7pt,147.4pt" to="538.6pt,147.4pt" strokecolor="red" strokeweight="5pt">
                <v:stroke linestyle="thickThin"/>
              </v:line>
            </w:pict>
          </mc:Fallback>
        </mc:AlternateContent>
      </w:r>
    </w:p>
    <w:p w:rsidR="00307186" w:rsidRDefault="004909C8">
      <w:pPr>
        <w:spacing w:line="560" w:lineRule="exact"/>
        <w:jc w:val="center"/>
        <w:rPr>
          <w:rFonts w:ascii="方正小标宋简体" w:eastAsia="方正小标宋简体" w:cs="Times New Roman"/>
          <w:sz w:val="44"/>
        </w:rPr>
      </w:pPr>
      <w:r w:rsidRPr="0039217F">
        <w:rPr>
          <w:rFonts w:ascii="方正小标宋简体" w:eastAsia="方正小标宋简体" w:cs="Times New Roman" w:hint="eastAsia"/>
          <w:sz w:val="44"/>
        </w:rPr>
        <w:t>党委学生工作部关于</w:t>
      </w:r>
      <w:r>
        <w:rPr>
          <w:rFonts w:ascii="方正小标宋简体" w:eastAsia="方正小标宋简体" w:cs="Times New Roman" w:hint="eastAsia"/>
          <w:sz w:val="44"/>
        </w:rPr>
        <w:t>组织参加</w:t>
      </w:r>
      <w:r w:rsidRPr="0039217F">
        <w:rPr>
          <w:rFonts w:ascii="方正小标宋简体" w:eastAsia="方正小标宋简体" w:cs="Times New Roman" w:hint="eastAsia"/>
          <w:sz w:val="44"/>
        </w:rPr>
        <w:t>“宪法卫士”行动计划的通知</w:t>
      </w:r>
    </w:p>
    <w:p w:rsidR="00307186" w:rsidRDefault="00307186">
      <w:pPr>
        <w:spacing w:line="360" w:lineRule="auto"/>
        <w:rPr>
          <w:rFonts w:cs="Times New Roman"/>
        </w:rPr>
      </w:pPr>
    </w:p>
    <w:p w:rsidR="00307186" w:rsidRDefault="004909C8">
      <w:pPr>
        <w:spacing w:line="360" w:lineRule="auto"/>
        <w:jc w:val="both"/>
        <w:rPr>
          <w:rFonts w:cs="Times New Roman"/>
        </w:rPr>
      </w:pPr>
      <w:r>
        <w:rPr>
          <w:rFonts w:cs="Times New Roman" w:hint="eastAsia"/>
        </w:rPr>
        <w:t>各培养单位</w:t>
      </w:r>
      <w:r w:rsidR="004F49F1">
        <w:rPr>
          <w:rFonts w:cs="Times New Roman" w:hint="eastAsia"/>
        </w:rPr>
        <w:t>：</w:t>
      </w:r>
    </w:p>
    <w:p w:rsidR="00307186" w:rsidRDefault="004909C8">
      <w:pPr>
        <w:spacing w:line="360" w:lineRule="auto"/>
        <w:ind w:firstLine="636"/>
        <w:jc w:val="both"/>
        <w:rPr>
          <w:rFonts w:ascii="仿宋_GB2312"/>
          <w:szCs w:val="32"/>
        </w:rPr>
      </w:pPr>
      <w:r w:rsidRPr="0039217F">
        <w:rPr>
          <w:rFonts w:ascii="仿宋_GB2312" w:hint="eastAsia"/>
          <w:szCs w:val="32"/>
        </w:rPr>
        <w:t>根据《教育部办公厅关于举办第八届全国学生“学宪法</w:t>
      </w:r>
      <w:r w:rsidRPr="0039217F">
        <w:rPr>
          <w:rFonts w:ascii="仿宋_GB2312" w:hint="eastAsia"/>
          <w:szCs w:val="32"/>
        </w:rPr>
        <w:t xml:space="preserve"> </w:t>
      </w:r>
      <w:r w:rsidRPr="0039217F">
        <w:rPr>
          <w:rFonts w:ascii="仿宋_GB2312" w:hint="eastAsia"/>
          <w:szCs w:val="32"/>
        </w:rPr>
        <w:t>讲宪法”活动的通知》及《关于实施“宪法卫士”行动计划的通知》要求，现就组织</w:t>
      </w:r>
      <w:r>
        <w:rPr>
          <w:rFonts w:ascii="仿宋_GB2312" w:hint="eastAsia"/>
          <w:szCs w:val="32"/>
        </w:rPr>
        <w:t>参加</w:t>
      </w:r>
      <w:r w:rsidRPr="0039217F">
        <w:rPr>
          <w:rFonts w:ascii="仿宋_GB2312" w:hint="eastAsia"/>
          <w:szCs w:val="32"/>
        </w:rPr>
        <w:t>“宪法卫士”</w:t>
      </w:r>
      <w:r w:rsidRPr="0039217F">
        <w:rPr>
          <w:rFonts w:ascii="仿宋_GB2312" w:hint="eastAsia"/>
          <w:szCs w:val="32"/>
        </w:rPr>
        <w:t>2023</w:t>
      </w:r>
      <w:r w:rsidRPr="0039217F">
        <w:rPr>
          <w:rFonts w:ascii="仿宋_GB2312" w:hint="eastAsia"/>
          <w:szCs w:val="32"/>
        </w:rPr>
        <w:t>年行动计划（以下简称“行动计划”）通知如下：</w:t>
      </w:r>
    </w:p>
    <w:p w:rsidR="0039217F" w:rsidRPr="0039217F" w:rsidRDefault="004909C8" w:rsidP="0039217F">
      <w:pPr>
        <w:spacing w:line="360" w:lineRule="auto"/>
        <w:ind w:firstLine="636"/>
        <w:jc w:val="both"/>
        <w:rPr>
          <w:rFonts w:ascii="黑体" w:eastAsia="黑体" w:hAnsi="黑体"/>
          <w:szCs w:val="32"/>
        </w:rPr>
      </w:pPr>
      <w:r w:rsidRPr="0039217F">
        <w:rPr>
          <w:rFonts w:ascii="黑体" w:eastAsia="黑体" w:hAnsi="黑体" w:hint="eastAsia"/>
          <w:szCs w:val="32"/>
        </w:rPr>
        <w:t>一、目标任务</w:t>
      </w:r>
    </w:p>
    <w:p w:rsidR="0039217F" w:rsidRPr="0039217F" w:rsidRDefault="004909C8" w:rsidP="0039217F">
      <w:pPr>
        <w:spacing w:line="360" w:lineRule="auto"/>
        <w:ind w:firstLine="636"/>
        <w:jc w:val="both"/>
        <w:rPr>
          <w:rFonts w:ascii="仿宋_GB2312"/>
          <w:szCs w:val="32"/>
        </w:rPr>
      </w:pPr>
      <w:r w:rsidRPr="0039217F">
        <w:rPr>
          <w:rFonts w:ascii="仿宋_GB2312" w:hint="eastAsia"/>
          <w:szCs w:val="32"/>
        </w:rPr>
        <w:t>全面学习贯彻党的二十大精神，深入学习贯彻习近平法治思想，推动青年宪法宣传教育常态化长效化，通过组织开展丰富多样的学习与实践教育活动，进一步提升普法的针对性与实效性。引导青年学生了解宪法知识，理解宪法内涵，自觉尊崇宪法、学习宪法、遵守宪法、维护宪法、运用宪法，成为宪法的忠实崇尚者、自觉遵守者和坚定捍卫者。</w:t>
      </w:r>
    </w:p>
    <w:p w:rsidR="0039217F" w:rsidRPr="0039217F" w:rsidRDefault="004909C8" w:rsidP="0039217F">
      <w:pPr>
        <w:spacing w:line="360" w:lineRule="auto"/>
        <w:ind w:firstLine="636"/>
        <w:jc w:val="both"/>
        <w:rPr>
          <w:rFonts w:ascii="黑体" w:eastAsia="黑体" w:hAnsi="黑体"/>
          <w:szCs w:val="32"/>
        </w:rPr>
      </w:pPr>
      <w:r w:rsidRPr="0039217F">
        <w:rPr>
          <w:rFonts w:ascii="黑体" w:eastAsia="黑体" w:hAnsi="黑体" w:hint="eastAsia"/>
          <w:szCs w:val="32"/>
        </w:rPr>
        <w:t>二、主要内容</w:t>
      </w:r>
    </w:p>
    <w:p w:rsidR="0039217F" w:rsidRPr="0039217F" w:rsidRDefault="004909C8" w:rsidP="0039217F">
      <w:pPr>
        <w:spacing w:line="360" w:lineRule="auto"/>
        <w:ind w:firstLine="636"/>
        <w:jc w:val="both"/>
        <w:rPr>
          <w:rFonts w:ascii="仿宋_GB2312"/>
          <w:szCs w:val="32"/>
        </w:rPr>
      </w:pPr>
      <w:r w:rsidRPr="0039217F">
        <w:rPr>
          <w:rFonts w:ascii="仿宋_GB2312" w:hint="eastAsia"/>
          <w:szCs w:val="32"/>
        </w:rPr>
        <w:t>根据高等教育阶段学习实践目标与任务，引导青年学生认真</w:t>
      </w:r>
      <w:r w:rsidRPr="0039217F">
        <w:rPr>
          <w:rFonts w:ascii="仿宋_GB2312" w:hint="eastAsia"/>
          <w:szCs w:val="32"/>
        </w:rPr>
        <w:lastRenderedPageBreak/>
        <w:t>参与宪法法治知识学习和相关实践活动。教育部全国青少年普法网（</w:t>
      </w:r>
      <w:r w:rsidRPr="0039217F">
        <w:rPr>
          <w:rFonts w:ascii="仿宋_GB2312" w:hint="eastAsia"/>
          <w:szCs w:val="32"/>
        </w:rPr>
        <w:t>qspfw.moe.gov.cn</w:t>
      </w:r>
      <w:r w:rsidRPr="0039217F">
        <w:rPr>
          <w:rFonts w:ascii="仿宋_GB2312" w:hint="eastAsia"/>
          <w:szCs w:val="32"/>
        </w:rPr>
        <w:t>，以下简称“普法网”）将在第八届全国学生“学宪法</w:t>
      </w:r>
      <w:r w:rsidRPr="0039217F">
        <w:rPr>
          <w:rFonts w:ascii="仿宋_GB2312" w:hint="eastAsia"/>
          <w:szCs w:val="32"/>
        </w:rPr>
        <w:t xml:space="preserve"> </w:t>
      </w:r>
      <w:r w:rsidRPr="0039217F">
        <w:rPr>
          <w:rFonts w:ascii="仿宋_GB2312" w:hint="eastAsia"/>
          <w:szCs w:val="32"/>
        </w:rPr>
        <w:t>讲宪法”活动专题页面发布行动计划的活动流程与指南等。在线学习、练习与综合评价功能于</w:t>
      </w:r>
      <w:r w:rsidRPr="0039217F">
        <w:rPr>
          <w:rFonts w:ascii="仿宋_GB2312" w:hint="eastAsia"/>
          <w:szCs w:val="32"/>
        </w:rPr>
        <w:t>6</w:t>
      </w:r>
      <w:r w:rsidRPr="0039217F">
        <w:rPr>
          <w:rFonts w:ascii="仿宋_GB2312" w:hint="eastAsia"/>
          <w:szCs w:val="32"/>
        </w:rPr>
        <w:t>月中旬在普法网和“青少年普法”微信小程序同步上线，于</w:t>
      </w:r>
      <w:r w:rsidRPr="0039217F">
        <w:rPr>
          <w:rFonts w:ascii="仿宋_GB2312" w:hint="eastAsia"/>
          <w:szCs w:val="32"/>
        </w:rPr>
        <w:t>12</w:t>
      </w:r>
      <w:r w:rsidRPr="0039217F">
        <w:rPr>
          <w:rFonts w:ascii="仿宋_GB2312" w:hint="eastAsia"/>
          <w:szCs w:val="32"/>
        </w:rPr>
        <w:t>月中旬关闭。其中，截至</w:t>
      </w:r>
      <w:r w:rsidRPr="0039217F">
        <w:rPr>
          <w:rFonts w:ascii="仿宋_GB2312" w:hint="eastAsia"/>
          <w:szCs w:val="32"/>
        </w:rPr>
        <w:t>2023</w:t>
      </w:r>
      <w:r w:rsidRPr="0039217F">
        <w:rPr>
          <w:rFonts w:ascii="仿宋_GB2312" w:hint="eastAsia"/>
          <w:szCs w:val="32"/>
        </w:rPr>
        <w:t>年</w:t>
      </w:r>
      <w:r w:rsidRPr="0039217F">
        <w:rPr>
          <w:rFonts w:ascii="仿宋_GB2312" w:hint="eastAsia"/>
          <w:szCs w:val="32"/>
        </w:rPr>
        <w:t>10</w:t>
      </w:r>
      <w:r w:rsidRPr="0039217F">
        <w:rPr>
          <w:rFonts w:ascii="仿宋_GB2312" w:hint="eastAsia"/>
          <w:szCs w:val="32"/>
        </w:rPr>
        <w:t>月</w:t>
      </w:r>
      <w:r w:rsidRPr="0039217F">
        <w:rPr>
          <w:rFonts w:ascii="仿宋_GB2312" w:hint="eastAsia"/>
          <w:szCs w:val="32"/>
        </w:rPr>
        <w:t>25</w:t>
      </w:r>
      <w:r w:rsidRPr="0039217F">
        <w:rPr>
          <w:rFonts w:ascii="仿宋_GB2312" w:hint="eastAsia"/>
          <w:szCs w:val="32"/>
        </w:rPr>
        <w:t>日的各省（自治区、直辖市）、新疆生产建设兵团学生在线学习、练习与综合评价参与情况，将作为</w:t>
      </w:r>
      <w:r w:rsidRPr="0039217F">
        <w:rPr>
          <w:rFonts w:ascii="仿宋_GB2312" w:hint="eastAsia"/>
          <w:szCs w:val="32"/>
        </w:rPr>
        <w:t>2023</w:t>
      </w:r>
      <w:r w:rsidRPr="0039217F">
        <w:rPr>
          <w:rFonts w:ascii="仿宋_GB2312" w:hint="eastAsia"/>
          <w:szCs w:val="32"/>
        </w:rPr>
        <w:t>年第八届全国学生“学宪法</w:t>
      </w:r>
      <w:r w:rsidRPr="0039217F">
        <w:rPr>
          <w:rFonts w:ascii="仿宋_GB2312" w:hint="eastAsia"/>
          <w:szCs w:val="32"/>
        </w:rPr>
        <w:t xml:space="preserve"> </w:t>
      </w:r>
      <w:r w:rsidRPr="0039217F">
        <w:rPr>
          <w:rFonts w:ascii="仿宋_GB2312" w:hint="eastAsia"/>
          <w:szCs w:val="32"/>
        </w:rPr>
        <w:t>讲宪法”活动全国总决赛成绩的重要评价依据。</w:t>
      </w:r>
    </w:p>
    <w:p w:rsidR="0039217F" w:rsidRPr="0039217F" w:rsidRDefault="004909C8" w:rsidP="0039217F">
      <w:pPr>
        <w:spacing w:line="360" w:lineRule="auto"/>
        <w:ind w:firstLine="636"/>
        <w:jc w:val="both"/>
        <w:rPr>
          <w:rFonts w:ascii="仿宋_GB2312"/>
          <w:szCs w:val="32"/>
        </w:rPr>
      </w:pPr>
      <w:r w:rsidRPr="0039217F">
        <w:rPr>
          <w:rFonts w:ascii="仿宋_GB2312" w:hint="eastAsia"/>
          <w:szCs w:val="32"/>
        </w:rPr>
        <w:t>根据活动流程与操作指南，各</w:t>
      </w:r>
      <w:r>
        <w:rPr>
          <w:rFonts w:ascii="仿宋_GB2312" w:hint="eastAsia"/>
          <w:szCs w:val="32"/>
        </w:rPr>
        <w:t>培养单位</w:t>
      </w:r>
      <w:r w:rsidRPr="0039217F">
        <w:rPr>
          <w:rFonts w:ascii="仿宋_GB2312" w:hint="eastAsia"/>
          <w:szCs w:val="32"/>
        </w:rPr>
        <w:t>组织学生登录普法网完成相应学段的在线学习、练习与综合评价后，学生可以在教师指导下完成法治教育实践。</w:t>
      </w:r>
    </w:p>
    <w:p w:rsidR="0039217F" w:rsidRPr="0039217F" w:rsidRDefault="004909C8" w:rsidP="0039217F">
      <w:pPr>
        <w:spacing w:line="360" w:lineRule="auto"/>
        <w:ind w:firstLine="636"/>
        <w:jc w:val="both"/>
        <w:rPr>
          <w:rFonts w:ascii="黑体" w:eastAsia="黑体" w:hAnsi="黑体"/>
          <w:szCs w:val="32"/>
        </w:rPr>
      </w:pPr>
      <w:r w:rsidRPr="0039217F">
        <w:rPr>
          <w:rFonts w:ascii="黑体" w:eastAsia="黑体" w:hAnsi="黑体" w:hint="eastAsia"/>
          <w:szCs w:val="32"/>
        </w:rPr>
        <w:t>三、活动要求</w:t>
      </w:r>
    </w:p>
    <w:p w:rsidR="0039217F" w:rsidRPr="0039217F" w:rsidRDefault="004909C8" w:rsidP="0039217F">
      <w:pPr>
        <w:spacing w:line="360" w:lineRule="auto"/>
        <w:ind w:firstLine="636"/>
        <w:jc w:val="both"/>
        <w:rPr>
          <w:rFonts w:ascii="仿宋_GB2312"/>
          <w:szCs w:val="32"/>
        </w:rPr>
      </w:pPr>
      <w:r w:rsidRPr="0039217F">
        <w:rPr>
          <w:rFonts w:ascii="楷体_GB2312" w:eastAsia="楷体_GB2312" w:hint="eastAsia"/>
          <w:szCs w:val="32"/>
        </w:rPr>
        <w:t>（一）认真组织</w:t>
      </w:r>
      <w:r w:rsidRPr="0039217F">
        <w:rPr>
          <w:rFonts w:ascii="楷体_GB2312" w:eastAsia="楷体_GB2312" w:hint="eastAsia"/>
          <w:szCs w:val="32"/>
        </w:rPr>
        <w:t>部署。</w:t>
      </w:r>
      <w:r w:rsidRPr="0039217F">
        <w:rPr>
          <w:rFonts w:ascii="仿宋_GB2312" w:hint="eastAsia"/>
          <w:szCs w:val="32"/>
        </w:rPr>
        <w:t>各培养单位要高度重视，加强统筹领导，结合地方实际研究制订具体实施方案，广泛动员各级各类学校参与行动计划，确保活动参与率不低于</w:t>
      </w:r>
      <w:r w:rsidRPr="0039217F">
        <w:rPr>
          <w:rFonts w:ascii="仿宋_GB2312" w:hint="eastAsia"/>
          <w:szCs w:val="32"/>
        </w:rPr>
        <w:t>50%</w:t>
      </w:r>
      <w:r w:rsidRPr="0039217F">
        <w:rPr>
          <w:rFonts w:ascii="仿宋_GB2312" w:hint="eastAsia"/>
          <w:szCs w:val="32"/>
        </w:rPr>
        <w:t>。</w:t>
      </w:r>
    </w:p>
    <w:p w:rsidR="0039217F" w:rsidRPr="0039217F" w:rsidRDefault="004909C8" w:rsidP="0039217F">
      <w:pPr>
        <w:spacing w:line="360" w:lineRule="auto"/>
        <w:ind w:firstLine="636"/>
        <w:jc w:val="both"/>
        <w:rPr>
          <w:rFonts w:ascii="仿宋_GB2312"/>
          <w:szCs w:val="32"/>
        </w:rPr>
      </w:pPr>
      <w:r w:rsidRPr="0039217F">
        <w:rPr>
          <w:rFonts w:ascii="楷体_GB2312" w:eastAsia="楷体_GB2312" w:hint="eastAsia"/>
          <w:szCs w:val="32"/>
        </w:rPr>
        <w:t>（二）加强监督管理。</w:t>
      </w:r>
      <w:r w:rsidRPr="0039217F">
        <w:rPr>
          <w:rFonts w:ascii="仿宋_GB2312" w:hint="eastAsia"/>
          <w:szCs w:val="32"/>
        </w:rPr>
        <w:t>各培养单位要坚持公益性原则，认真做好宣传引导，切实加强监督检查。所有行动计划资料都将通过普法网免费向各地教育部门、学校提供，普法网未委托任何单位向各省开展相关培训。严禁利用活动名义牟利，杜绝设立微信公</w:t>
      </w:r>
      <w:r w:rsidRPr="0039217F">
        <w:rPr>
          <w:rFonts w:ascii="仿宋_GB2312" w:hint="eastAsia"/>
          <w:szCs w:val="32"/>
        </w:rPr>
        <w:lastRenderedPageBreak/>
        <w:t>众号要求学生或家长关注、非法收集学生个人信息、出售全国学生“学宪法</w:t>
      </w:r>
      <w:r w:rsidRPr="0039217F">
        <w:rPr>
          <w:rFonts w:ascii="仿宋_GB2312" w:hint="eastAsia"/>
          <w:szCs w:val="32"/>
        </w:rPr>
        <w:t xml:space="preserve"> </w:t>
      </w:r>
      <w:r w:rsidRPr="0039217F">
        <w:rPr>
          <w:rFonts w:ascii="仿宋_GB2312" w:hint="eastAsia"/>
          <w:szCs w:val="32"/>
        </w:rPr>
        <w:t>讲宪法”活动学习资料与相关比赛题目等违法违规行为。一经发现，将依法依规予以严肃处理。</w:t>
      </w:r>
    </w:p>
    <w:p w:rsidR="0039217F" w:rsidRPr="0039217F" w:rsidRDefault="004909C8" w:rsidP="008B61C0">
      <w:pPr>
        <w:spacing w:line="360" w:lineRule="auto"/>
        <w:ind w:firstLine="635"/>
        <w:jc w:val="both"/>
        <w:rPr>
          <w:rFonts w:ascii="仿宋_GB2312"/>
          <w:szCs w:val="32"/>
        </w:rPr>
      </w:pPr>
      <w:r w:rsidRPr="0039217F">
        <w:rPr>
          <w:rFonts w:ascii="楷体_GB2312" w:eastAsia="楷体_GB2312" w:hint="eastAsia"/>
          <w:szCs w:val="32"/>
        </w:rPr>
        <w:t>（三）做好支持保障。</w:t>
      </w:r>
      <w:r w:rsidRPr="0039217F">
        <w:rPr>
          <w:rFonts w:ascii="仿宋_GB2312" w:hint="eastAsia"/>
          <w:szCs w:val="32"/>
        </w:rPr>
        <w:t>各培养单位要建立健全工作机制，</w:t>
      </w:r>
      <w:r w:rsidR="00313B50">
        <w:rPr>
          <w:rFonts w:ascii="仿宋_GB2312" w:hint="eastAsia"/>
          <w:szCs w:val="32"/>
        </w:rPr>
        <w:t>依托党团班一体化建设、党团日、学生马克思主义学习小组等平台，</w:t>
      </w:r>
      <w:r w:rsidRPr="0039217F">
        <w:rPr>
          <w:rFonts w:ascii="仿宋_GB2312" w:hint="eastAsia"/>
          <w:szCs w:val="32"/>
        </w:rPr>
        <w:t>认真组织学生参与行动计划。</w:t>
      </w:r>
      <w:r w:rsidR="008B61C0" w:rsidRPr="008B61C0">
        <w:rPr>
          <w:rFonts w:ascii="仿宋_GB2312" w:hint="eastAsia"/>
          <w:szCs w:val="32"/>
        </w:rPr>
        <w:t>普法网各培养单位管理员如有调整，请于</w:t>
      </w:r>
      <w:r w:rsidR="00313B50">
        <w:rPr>
          <w:rFonts w:ascii="仿宋_GB2312"/>
          <w:szCs w:val="32"/>
        </w:rPr>
        <w:t>9</w:t>
      </w:r>
      <w:r w:rsidR="008B61C0" w:rsidRPr="008B61C0">
        <w:rPr>
          <w:rFonts w:ascii="仿宋_GB2312" w:hint="eastAsia"/>
          <w:szCs w:val="32"/>
        </w:rPr>
        <w:t>月</w:t>
      </w:r>
      <w:r w:rsidR="00313B50">
        <w:rPr>
          <w:rFonts w:ascii="仿宋_GB2312"/>
          <w:szCs w:val="32"/>
        </w:rPr>
        <w:t>6</w:t>
      </w:r>
      <w:r w:rsidR="008B61C0" w:rsidRPr="008B61C0">
        <w:rPr>
          <w:rFonts w:ascii="仿宋_GB2312" w:hint="eastAsia"/>
          <w:szCs w:val="32"/>
        </w:rPr>
        <w:t>日前填写《“宪法卫士”202</w:t>
      </w:r>
      <w:r w:rsidR="008B61C0">
        <w:rPr>
          <w:rFonts w:ascii="仿宋_GB2312"/>
          <w:szCs w:val="32"/>
        </w:rPr>
        <w:t>3</w:t>
      </w:r>
      <w:r w:rsidR="008B61C0" w:rsidRPr="008B61C0">
        <w:rPr>
          <w:rFonts w:ascii="仿宋_GB2312" w:hint="eastAsia"/>
          <w:szCs w:val="32"/>
        </w:rPr>
        <w:t>年行动计划活动管理员信息表 》（</w:t>
      </w:r>
      <w:r w:rsidR="00AE73C9">
        <w:rPr>
          <w:rFonts w:ascii="仿宋_GB2312" w:hint="eastAsia"/>
          <w:szCs w:val="32"/>
        </w:rPr>
        <w:t>附件2</w:t>
      </w:r>
      <w:r w:rsidR="008B61C0" w:rsidRPr="008B61C0">
        <w:rPr>
          <w:rFonts w:ascii="仿宋_GB2312" w:hint="eastAsia"/>
          <w:szCs w:val="32"/>
        </w:rPr>
        <w:t>）反馈至工作邮箱 ：sysuszb@mail.sysu.edu.cn。202</w:t>
      </w:r>
      <w:r w:rsidR="008B61C0">
        <w:rPr>
          <w:rFonts w:ascii="仿宋_GB2312"/>
          <w:szCs w:val="32"/>
        </w:rPr>
        <w:t>2</w:t>
      </w:r>
      <w:r w:rsidR="008B61C0" w:rsidRPr="008B61C0">
        <w:rPr>
          <w:rFonts w:ascii="仿宋_GB2312" w:hint="eastAsia"/>
          <w:szCs w:val="32"/>
        </w:rPr>
        <w:t>年已经完成注册、认证的管理员，可直接登录管理平台开展活动组织工作。各培养单位管理员可批量生成账号后下发给学生，按管理规定做好班级维护，特别是</w:t>
      </w:r>
      <w:r w:rsidR="008B61C0">
        <w:rPr>
          <w:rFonts w:ascii="仿宋_GB2312"/>
          <w:szCs w:val="32"/>
        </w:rPr>
        <w:t>2023</w:t>
      </w:r>
      <w:r w:rsidR="008B61C0" w:rsidRPr="008B61C0">
        <w:rPr>
          <w:rFonts w:ascii="仿宋_GB2312" w:hint="eastAsia"/>
          <w:szCs w:val="32"/>
        </w:rPr>
        <w:t>级</w:t>
      </w:r>
      <w:r w:rsidR="008B61C0">
        <w:rPr>
          <w:rFonts w:ascii="仿宋_GB2312" w:hint="eastAsia"/>
          <w:szCs w:val="32"/>
        </w:rPr>
        <w:t>新生</w:t>
      </w:r>
      <w:r w:rsidR="008B61C0" w:rsidRPr="008B61C0">
        <w:rPr>
          <w:rFonts w:ascii="仿宋_GB2312" w:hint="eastAsia"/>
          <w:szCs w:val="32"/>
        </w:rPr>
        <w:t>班级维护，根据活动流程组织学生参与行动计划。</w:t>
      </w:r>
    </w:p>
    <w:p w:rsidR="0039217F" w:rsidRDefault="004909C8" w:rsidP="0039217F">
      <w:pPr>
        <w:spacing w:line="360" w:lineRule="auto"/>
        <w:ind w:firstLine="636"/>
        <w:jc w:val="both"/>
        <w:rPr>
          <w:rFonts w:ascii="仿宋_GB2312"/>
          <w:szCs w:val="32"/>
        </w:rPr>
      </w:pPr>
      <w:r w:rsidRPr="0039217F">
        <w:rPr>
          <w:rFonts w:ascii="楷体_GB2312" w:eastAsia="楷体_GB2312" w:hint="eastAsia"/>
          <w:szCs w:val="32"/>
        </w:rPr>
        <w:t>（四）重视宣传交流。</w:t>
      </w:r>
      <w:r w:rsidRPr="0039217F">
        <w:rPr>
          <w:rFonts w:ascii="仿宋_GB2312" w:hint="eastAsia"/>
          <w:szCs w:val="32"/>
        </w:rPr>
        <w:t>各培养单位</w:t>
      </w:r>
      <w:r w:rsidR="008B61C0">
        <w:rPr>
          <w:rFonts w:ascii="仿宋_GB2312" w:hint="eastAsia"/>
          <w:szCs w:val="32"/>
        </w:rPr>
        <w:t>要将</w:t>
      </w:r>
      <w:r w:rsidR="008B61C0" w:rsidRPr="0039217F">
        <w:rPr>
          <w:rFonts w:ascii="仿宋_GB2312" w:hint="eastAsia"/>
          <w:szCs w:val="32"/>
        </w:rPr>
        <w:t>行动计划</w:t>
      </w:r>
      <w:r w:rsidR="008B61C0">
        <w:rPr>
          <w:rFonts w:ascii="仿宋_GB2312" w:hint="eastAsia"/>
          <w:szCs w:val="32"/>
        </w:rPr>
        <w:t>纳入学生法治宣传教育活动</w:t>
      </w:r>
      <w:r w:rsidR="006E6911">
        <w:rPr>
          <w:rFonts w:ascii="仿宋_GB2312" w:hint="eastAsia"/>
          <w:szCs w:val="32"/>
        </w:rPr>
        <w:t>及新生入学教育</w:t>
      </w:r>
      <w:r w:rsidR="008B61C0">
        <w:rPr>
          <w:rFonts w:ascii="仿宋_GB2312" w:hint="eastAsia"/>
          <w:szCs w:val="32"/>
        </w:rPr>
        <w:t>中，</w:t>
      </w:r>
      <w:r w:rsidR="00313B50" w:rsidRPr="00313B50">
        <w:rPr>
          <w:rFonts w:ascii="仿宋_GB2312" w:hint="eastAsia"/>
          <w:szCs w:val="32"/>
        </w:rPr>
        <w:t>及时</w:t>
      </w:r>
      <w:r w:rsidR="00313B50">
        <w:rPr>
          <w:rFonts w:ascii="仿宋_GB2312" w:hint="eastAsia"/>
          <w:szCs w:val="32"/>
        </w:rPr>
        <w:t>通过院系官方微信公众号、官网等平台开展</w:t>
      </w:r>
      <w:r w:rsidR="00313B50" w:rsidRPr="00313B50">
        <w:rPr>
          <w:rFonts w:ascii="仿宋_GB2312" w:hint="eastAsia"/>
          <w:szCs w:val="32"/>
        </w:rPr>
        <w:t>参与“学宪法 讲宪法”活动与行动计划的</w:t>
      </w:r>
      <w:r w:rsidR="00313B50">
        <w:rPr>
          <w:rFonts w:ascii="仿宋_GB2312" w:hint="eastAsia"/>
          <w:szCs w:val="32"/>
        </w:rPr>
        <w:t>宣传报道</w:t>
      </w:r>
      <w:r w:rsidRPr="0039217F">
        <w:rPr>
          <w:rFonts w:ascii="仿宋_GB2312" w:hint="eastAsia"/>
          <w:szCs w:val="32"/>
        </w:rPr>
        <w:t>。</w:t>
      </w:r>
    </w:p>
    <w:p w:rsidR="008B61C0" w:rsidRDefault="008B61C0">
      <w:pPr>
        <w:spacing w:line="360" w:lineRule="auto"/>
        <w:ind w:firstLine="636"/>
        <w:jc w:val="both"/>
        <w:rPr>
          <w:rFonts w:ascii="仿宋_GB2312"/>
          <w:szCs w:val="32"/>
        </w:rPr>
      </w:pPr>
    </w:p>
    <w:p w:rsidR="00307186" w:rsidRDefault="004909C8">
      <w:pPr>
        <w:spacing w:line="360" w:lineRule="auto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附件：</w:t>
      </w:r>
    </w:p>
    <w:p w:rsidR="00307186" w:rsidRDefault="004909C8">
      <w:pPr>
        <w:spacing w:line="360" w:lineRule="auto"/>
        <w:ind w:firstLineChars="200" w:firstLine="624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1</w:t>
      </w:r>
      <w:r>
        <w:rPr>
          <w:rFonts w:ascii="仿宋_GB2312"/>
          <w:szCs w:val="32"/>
        </w:rPr>
        <w:t>.</w:t>
      </w:r>
      <w:r w:rsidRPr="0039217F">
        <w:rPr>
          <w:rFonts w:ascii="仿宋_GB2312" w:hint="eastAsia"/>
          <w:szCs w:val="32"/>
        </w:rPr>
        <w:t>“宪法卫士”</w:t>
      </w:r>
      <w:r w:rsidRPr="0039217F">
        <w:rPr>
          <w:rFonts w:ascii="仿宋_GB2312" w:hint="eastAsia"/>
          <w:szCs w:val="32"/>
        </w:rPr>
        <w:t>2023</w:t>
      </w:r>
      <w:r w:rsidRPr="0039217F">
        <w:rPr>
          <w:rFonts w:ascii="仿宋_GB2312" w:hint="eastAsia"/>
          <w:szCs w:val="32"/>
        </w:rPr>
        <w:t>年行动计划高等教育阶段学习实践目标与任务</w:t>
      </w:r>
    </w:p>
    <w:p w:rsidR="0039217F" w:rsidRDefault="004909C8">
      <w:pPr>
        <w:spacing w:line="360" w:lineRule="auto"/>
        <w:ind w:firstLineChars="200" w:firstLine="624"/>
        <w:rPr>
          <w:rFonts w:ascii="仿宋_GB2312"/>
          <w:szCs w:val="32"/>
        </w:rPr>
      </w:pPr>
      <w:r>
        <w:rPr>
          <w:rFonts w:ascii="仿宋_GB2312"/>
          <w:szCs w:val="32"/>
        </w:rPr>
        <w:lastRenderedPageBreak/>
        <w:t>2.</w:t>
      </w:r>
      <w:r w:rsidRPr="0039217F">
        <w:rPr>
          <w:rFonts w:ascii="仿宋_GB2312" w:hint="eastAsia"/>
          <w:szCs w:val="32"/>
        </w:rPr>
        <w:t>“宪法卫士”</w:t>
      </w:r>
      <w:r w:rsidRPr="0039217F">
        <w:rPr>
          <w:rFonts w:ascii="仿宋_GB2312" w:hint="eastAsia"/>
          <w:szCs w:val="32"/>
        </w:rPr>
        <w:t>202</w:t>
      </w:r>
      <w:r>
        <w:rPr>
          <w:rFonts w:ascii="仿宋_GB2312"/>
          <w:szCs w:val="32"/>
        </w:rPr>
        <w:t>3</w:t>
      </w:r>
      <w:r w:rsidRPr="0039217F">
        <w:rPr>
          <w:rFonts w:ascii="仿宋_GB2312" w:hint="eastAsia"/>
          <w:szCs w:val="32"/>
        </w:rPr>
        <w:t>年行动计划活动管理员信息表</w:t>
      </w:r>
    </w:p>
    <w:p w:rsidR="0039217F" w:rsidRDefault="004909C8" w:rsidP="0039217F">
      <w:pPr>
        <w:spacing w:line="360" w:lineRule="auto"/>
        <w:ind w:firstLineChars="200" w:firstLine="624"/>
        <w:rPr>
          <w:rFonts w:ascii="仿宋_GB2312"/>
          <w:szCs w:val="32"/>
        </w:rPr>
      </w:pPr>
      <w:r w:rsidRPr="0039217F">
        <w:rPr>
          <w:rFonts w:ascii="仿宋_GB2312" w:hint="eastAsia"/>
          <w:szCs w:val="32"/>
        </w:rPr>
        <w:t>3.</w:t>
      </w:r>
      <w:r w:rsidR="008B61C0">
        <w:rPr>
          <w:rFonts w:ascii="仿宋_GB2312"/>
          <w:szCs w:val="32"/>
        </w:rPr>
        <w:t xml:space="preserve"> </w:t>
      </w:r>
      <w:r w:rsidRPr="0039217F">
        <w:rPr>
          <w:rFonts w:ascii="仿宋_GB2312" w:hint="eastAsia"/>
          <w:szCs w:val="32"/>
        </w:rPr>
        <w:t>班级管理员后台操作指南</w:t>
      </w:r>
    </w:p>
    <w:p w:rsidR="00307186" w:rsidRDefault="00307186">
      <w:pPr>
        <w:spacing w:line="360" w:lineRule="auto"/>
        <w:rPr>
          <w:rFonts w:ascii="仿宋_GB2312"/>
          <w:szCs w:val="32"/>
        </w:rPr>
      </w:pPr>
    </w:p>
    <w:p w:rsidR="0039217F" w:rsidRDefault="0039217F">
      <w:pPr>
        <w:spacing w:line="360" w:lineRule="auto"/>
        <w:rPr>
          <w:rFonts w:ascii="仿宋_GB2312"/>
          <w:szCs w:val="32"/>
        </w:rPr>
      </w:pPr>
    </w:p>
    <w:p w:rsidR="0039217F" w:rsidRDefault="0039217F">
      <w:pPr>
        <w:spacing w:line="360" w:lineRule="auto"/>
        <w:rPr>
          <w:rFonts w:ascii="仿宋_GB2312"/>
          <w:szCs w:val="32"/>
        </w:rPr>
      </w:pPr>
    </w:p>
    <w:p w:rsidR="00307186" w:rsidRDefault="004909C8" w:rsidP="0039217F">
      <w:pPr>
        <w:spacing w:line="360" w:lineRule="auto"/>
        <w:ind w:right="312" w:firstLineChars="200" w:firstLine="624"/>
        <w:jc w:val="right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党委学生工作部</w:t>
      </w:r>
    </w:p>
    <w:p w:rsidR="00307186" w:rsidRDefault="004909C8">
      <w:pPr>
        <w:spacing w:line="360" w:lineRule="auto"/>
        <w:ind w:right="156"/>
        <w:jc w:val="right"/>
        <w:rPr>
          <w:rFonts w:ascii="仿宋_GB2312"/>
          <w:szCs w:val="32"/>
        </w:rPr>
      </w:pPr>
      <w:r>
        <w:rPr>
          <w:rFonts w:ascii="仿宋_GB2312"/>
          <w:szCs w:val="32"/>
        </w:rPr>
        <w:t>2023</w:t>
      </w:r>
      <w:r w:rsidR="004F49F1">
        <w:rPr>
          <w:rFonts w:ascii="仿宋_GB2312" w:hint="eastAsia"/>
          <w:szCs w:val="32"/>
        </w:rPr>
        <w:t>年</w:t>
      </w:r>
      <w:r w:rsidR="00313B50">
        <w:rPr>
          <w:rFonts w:ascii="仿宋_GB2312"/>
          <w:szCs w:val="32"/>
        </w:rPr>
        <w:t>8</w:t>
      </w:r>
      <w:r w:rsidR="004F49F1">
        <w:rPr>
          <w:rFonts w:ascii="仿宋_GB2312" w:hint="eastAsia"/>
          <w:szCs w:val="32"/>
        </w:rPr>
        <w:t>月</w:t>
      </w:r>
      <w:r w:rsidR="00313B50">
        <w:rPr>
          <w:rFonts w:ascii="仿宋_GB2312"/>
          <w:szCs w:val="32"/>
        </w:rPr>
        <w:t>24</w:t>
      </w:r>
      <w:r w:rsidR="004F49F1">
        <w:rPr>
          <w:rFonts w:ascii="仿宋_GB2312" w:hint="eastAsia"/>
          <w:szCs w:val="32"/>
        </w:rPr>
        <w:t>日</w:t>
      </w:r>
    </w:p>
    <w:p w:rsidR="00307186" w:rsidRDefault="004909C8">
      <w:pPr>
        <w:spacing w:line="360" w:lineRule="auto"/>
        <w:ind w:firstLine="636"/>
        <w:jc w:val="both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（联系人</w:t>
      </w:r>
      <w:r>
        <w:rPr>
          <w:rFonts w:ascii="仿宋_GB2312"/>
          <w:szCs w:val="32"/>
        </w:rPr>
        <w:t>：</w:t>
      </w:r>
      <w:r w:rsidR="0039217F">
        <w:rPr>
          <w:rFonts w:ascii="仿宋_GB2312" w:hint="eastAsia"/>
          <w:szCs w:val="32"/>
        </w:rPr>
        <w:t>李老师</w:t>
      </w:r>
      <w:r>
        <w:rPr>
          <w:rFonts w:ascii="仿宋_GB2312"/>
          <w:szCs w:val="32"/>
        </w:rPr>
        <w:t>，电话：</w:t>
      </w:r>
      <w:r w:rsidR="0039217F">
        <w:rPr>
          <w:rFonts w:ascii="仿宋_GB2312"/>
          <w:szCs w:val="32"/>
        </w:rPr>
        <w:t>020-84112032</w:t>
      </w:r>
      <w:r>
        <w:rPr>
          <w:rFonts w:ascii="仿宋_GB2312" w:hint="eastAsia"/>
          <w:szCs w:val="32"/>
        </w:rPr>
        <w:t>）</w:t>
      </w:r>
    </w:p>
    <w:sectPr w:rsidR="00307186">
      <w:footerReference w:type="even" r:id="rId8"/>
      <w:footerReference w:type="default" r:id="rId9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09C8" w:rsidRDefault="004909C8">
      <w:pPr>
        <w:spacing w:line="240" w:lineRule="auto"/>
      </w:pPr>
      <w:r>
        <w:separator/>
      </w:r>
    </w:p>
  </w:endnote>
  <w:endnote w:type="continuationSeparator" w:id="0">
    <w:p w:rsidR="004909C8" w:rsidRDefault="004909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0C681A-4F58-4D25-BC18-5745F2574E71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683E3272-5678-4AF2-9612-ADD93BE3F395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59EFCD89-665A-4923-87D4-9BD8956E7687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_GB2312">
    <w:charset w:val="86"/>
    <w:family w:val="modern"/>
    <w:pitch w:val="fixed"/>
    <w:sig w:usb0="00000001" w:usb1="080E0000" w:usb2="00000010" w:usb3="00000000" w:csb0="00040000" w:csb1="00000000"/>
    <w:embedRegular r:id="rId4" w:subsetted="1" w:fontKey="{7938D8E6-0DDF-40E4-9817-72126958D4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FC4A15C-E16E-41EE-B797-9F40BF8B45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5646346"/>
    </w:sdtPr>
    <w:sdtEndPr>
      <w:rPr>
        <w:rFonts w:ascii="Times New Roman" w:hAnsi="Times New Roman" w:cs="Times New Roman"/>
        <w:sz w:val="28"/>
        <w:szCs w:val="28"/>
      </w:rPr>
    </w:sdtEndPr>
    <w:sdtContent>
      <w:p w:rsidR="00307186" w:rsidRDefault="004909C8">
        <w:pPr>
          <w:pStyle w:val="ab"/>
          <w:ind w:firstLineChars="150" w:firstLine="27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42DBC" w:rsidRPr="00742DBC">
          <w:rPr>
            <w:rFonts w:ascii="Times New Roman" w:hAnsi="Times New Roman" w:cs="Times New Roman"/>
            <w:noProof/>
            <w:sz w:val="28"/>
            <w:szCs w:val="28"/>
            <w:lang w:val="zh-CN"/>
          </w:rPr>
          <w:t>4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2060138"/>
    </w:sdtPr>
    <w:sdtEndPr>
      <w:rPr>
        <w:rFonts w:ascii="Times New Roman" w:hAnsi="Times New Roman" w:cs="Times New Roman"/>
        <w:sz w:val="28"/>
        <w:szCs w:val="28"/>
      </w:rPr>
    </w:sdtEndPr>
    <w:sdtContent>
      <w:p w:rsidR="00307186" w:rsidRDefault="004909C8">
        <w:pPr>
          <w:pStyle w:val="ab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42DBC" w:rsidRPr="00742DBC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09C8" w:rsidRDefault="004909C8">
      <w:pPr>
        <w:spacing w:line="240" w:lineRule="auto"/>
      </w:pPr>
      <w:r>
        <w:separator/>
      </w:r>
    </w:p>
  </w:footnote>
  <w:footnote w:type="continuationSeparator" w:id="0">
    <w:p w:rsidR="004909C8" w:rsidRDefault="004909C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cyYWVkNDg3MjkxMWY3YjliOTI1M2RkNzgzMjI4YjIifQ=="/>
  </w:docVars>
  <w:rsids>
    <w:rsidRoot w:val="00A72919"/>
    <w:rsid w:val="00016F07"/>
    <w:rsid w:val="00023F2E"/>
    <w:rsid w:val="00024F5D"/>
    <w:rsid w:val="00030B15"/>
    <w:rsid w:val="000403A2"/>
    <w:rsid w:val="00041406"/>
    <w:rsid w:val="000416E4"/>
    <w:rsid w:val="00047AA4"/>
    <w:rsid w:val="00051C01"/>
    <w:rsid w:val="00053C7C"/>
    <w:rsid w:val="00072C49"/>
    <w:rsid w:val="000A388F"/>
    <w:rsid w:val="000B3631"/>
    <w:rsid w:val="000D321B"/>
    <w:rsid w:val="000D4E91"/>
    <w:rsid w:val="000D55BB"/>
    <w:rsid w:val="000D6A64"/>
    <w:rsid w:val="000E3BC9"/>
    <w:rsid w:val="000E5479"/>
    <w:rsid w:val="000F4A7F"/>
    <w:rsid w:val="001001BF"/>
    <w:rsid w:val="00111158"/>
    <w:rsid w:val="00111975"/>
    <w:rsid w:val="00137BA5"/>
    <w:rsid w:val="0014253B"/>
    <w:rsid w:val="001509FA"/>
    <w:rsid w:val="00151944"/>
    <w:rsid w:val="00151A47"/>
    <w:rsid w:val="001647FA"/>
    <w:rsid w:val="00175532"/>
    <w:rsid w:val="00180691"/>
    <w:rsid w:val="00183EE3"/>
    <w:rsid w:val="0018744E"/>
    <w:rsid w:val="001918DA"/>
    <w:rsid w:val="00192A77"/>
    <w:rsid w:val="00197B13"/>
    <w:rsid w:val="001A15AC"/>
    <w:rsid w:val="001A4D7B"/>
    <w:rsid w:val="001A4EC5"/>
    <w:rsid w:val="001B2074"/>
    <w:rsid w:val="001C0A86"/>
    <w:rsid w:val="001C28C3"/>
    <w:rsid w:val="001C4193"/>
    <w:rsid w:val="001C6C10"/>
    <w:rsid w:val="001D22C2"/>
    <w:rsid w:val="001E2081"/>
    <w:rsid w:val="001F0E8A"/>
    <w:rsid w:val="001F5A7C"/>
    <w:rsid w:val="00203EE6"/>
    <w:rsid w:val="00210E59"/>
    <w:rsid w:val="00212AAF"/>
    <w:rsid w:val="00216360"/>
    <w:rsid w:val="00221B66"/>
    <w:rsid w:val="002320F2"/>
    <w:rsid w:val="00235306"/>
    <w:rsid w:val="002411EF"/>
    <w:rsid w:val="00250A44"/>
    <w:rsid w:val="00250F5E"/>
    <w:rsid w:val="00251D5E"/>
    <w:rsid w:val="00252C12"/>
    <w:rsid w:val="002549B2"/>
    <w:rsid w:val="0025504F"/>
    <w:rsid w:val="00255631"/>
    <w:rsid w:val="0026125E"/>
    <w:rsid w:val="00262190"/>
    <w:rsid w:val="00262C5B"/>
    <w:rsid w:val="00262F8B"/>
    <w:rsid w:val="00264578"/>
    <w:rsid w:val="00265CBA"/>
    <w:rsid w:val="002676B0"/>
    <w:rsid w:val="002718AC"/>
    <w:rsid w:val="00297229"/>
    <w:rsid w:val="002A00D7"/>
    <w:rsid w:val="002A2EB6"/>
    <w:rsid w:val="002A5C8B"/>
    <w:rsid w:val="002A6CB4"/>
    <w:rsid w:val="002B0B32"/>
    <w:rsid w:val="002B1DCF"/>
    <w:rsid w:val="002C0736"/>
    <w:rsid w:val="002C32E7"/>
    <w:rsid w:val="002D1923"/>
    <w:rsid w:val="002D2105"/>
    <w:rsid w:val="002D4677"/>
    <w:rsid w:val="002D53BC"/>
    <w:rsid w:val="002E2A09"/>
    <w:rsid w:val="002E2D21"/>
    <w:rsid w:val="002E7014"/>
    <w:rsid w:val="002F0783"/>
    <w:rsid w:val="002F679A"/>
    <w:rsid w:val="00300394"/>
    <w:rsid w:val="0030202D"/>
    <w:rsid w:val="00305901"/>
    <w:rsid w:val="00307186"/>
    <w:rsid w:val="00310A7F"/>
    <w:rsid w:val="00313B50"/>
    <w:rsid w:val="003155BA"/>
    <w:rsid w:val="00321A5F"/>
    <w:rsid w:val="00330A72"/>
    <w:rsid w:val="00344630"/>
    <w:rsid w:val="00346687"/>
    <w:rsid w:val="003539FC"/>
    <w:rsid w:val="00364907"/>
    <w:rsid w:val="00365914"/>
    <w:rsid w:val="00382454"/>
    <w:rsid w:val="00383857"/>
    <w:rsid w:val="003838FA"/>
    <w:rsid w:val="00384C46"/>
    <w:rsid w:val="00387133"/>
    <w:rsid w:val="00387B85"/>
    <w:rsid w:val="00387DBF"/>
    <w:rsid w:val="0039217F"/>
    <w:rsid w:val="003931F3"/>
    <w:rsid w:val="00397B82"/>
    <w:rsid w:val="003A3701"/>
    <w:rsid w:val="003B161A"/>
    <w:rsid w:val="003C4BE5"/>
    <w:rsid w:val="003D2FE4"/>
    <w:rsid w:val="003D4369"/>
    <w:rsid w:val="003D5B29"/>
    <w:rsid w:val="003E1CA3"/>
    <w:rsid w:val="003F1818"/>
    <w:rsid w:val="004001F5"/>
    <w:rsid w:val="00406824"/>
    <w:rsid w:val="00407D04"/>
    <w:rsid w:val="00414391"/>
    <w:rsid w:val="0041724D"/>
    <w:rsid w:val="004205F1"/>
    <w:rsid w:val="00431F3B"/>
    <w:rsid w:val="0043775A"/>
    <w:rsid w:val="00440491"/>
    <w:rsid w:val="00442E6D"/>
    <w:rsid w:val="00445496"/>
    <w:rsid w:val="004547EE"/>
    <w:rsid w:val="00454BA5"/>
    <w:rsid w:val="00455838"/>
    <w:rsid w:val="0045690D"/>
    <w:rsid w:val="0046474B"/>
    <w:rsid w:val="00465033"/>
    <w:rsid w:val="00470269"/>
    <w:rsid w:val="004814C5"/>
    <w:rsid w:val="00484FE5"/>
    <w:rsid w:val="004860CE"/>
    <w:rsid w:val="004909C8"/>
    <w:rsid w:val="00493898"/>
    <w:rsid w:val="004A00C3"/>
    <w:rsid w:val="004A0DA1"/>
    <w:rsid w:val="004A25B7"/>
    <w:rsid w:val="004A3E5C"/>
    <w:rsid w:val="004C42D8"/>
    <w:rsid w:val="004C5FBC"/>
    <w:rsid w:val="004E4890"/>
    <w:rsid w:val="004F49F1"/>
    <w:rsid w:val="004F7383"/>
    <w:rsid w:val="0051292F"/>
    <w:rsid w:val="005143BC"/>
    <w:rsid w:val="005179E6"/>
    <w:rsid w:val="00523082"/>
    <w:rsid w:val="00537AD8"/>
    <w:rsid w:val="0054019C"/>
    <w:rsid w:val="005418FB"/>
    <w:rsid w:val="005524C1"/>
    <w:rsid w:val="00554450"/>
    <w:rsid w:val="00560AF1"/>
    <w:rsid w:val="0056250E"/>
    <w:rsid w:val="00575B43"/>
    <w:rsid w:val="00590632"/>
    <w:rsid w:val="00594DF1"/>
    <w:rsid w:val="005A02CB"/>
    <w:rsid w:val="005B7AE8"/>
    <w:rsid w:val="005D0229"/>
    <w:rsid w:val="005D1B1A"/>
    <w:rsid w:val="005D4DA0"/>
    <w:rsid w:val="005F1222"/>
    <w:rsid w:val="005F5B62"/>
    <w:rsid w:val="00610F00"/>
    <w:rsid w:val="00632ADE"/>
    <w:rsid w:val="00632CB9"/>
    <w:rsid w:val="00633F67"/>
    <w:rsid w:val="00634BFD"/>
    <w:rsid w:val="0063734E"/>
    <w:rsid w:val="0065122A"/>
    <w:rsid w:val="0065444F"/>
    <w:rsid w:val="006608DA"/>
    <w:rsid w:val="00661207"/>
    <w:rsid w:val="00661671"/>
    <w:rsid w:val="00662549"/>
    <w:rsid w:val="0067328F"/>
    <w:rsid w:val="00680E17"/>
    <w:rsid w:val="00681F48"/>
    <w:rsid w:val="006868FA"/>
    <w:rsid w:val="00694016"/>
    <w:rsid w:val="006A7EF3"/>
    <w:rsid w:val="006B4F37"/>
    <w:rsid w:val="006D6474"/>
    <w:rsid w:val="006E0048"/>
    <w:rsid w:val="006E17F3"/>
    <w:rsid w:val="006E1C8F"/>
    <w:rsid w:val="006E2841"/>
    <w:rsid w:val="006E6911"/>
    <w:rsid w:val="006F0D90"/>
    <w:rsid w:val="006F1482"/>
    <w:rsid w:val="0070553E"/>
    <w:rsid w:val="00711165"/>
    <w:rsid w:val="00713215"/>
    <w:rsid w:val="00721BFD"/>
    <w:rsid w:val="007365C2"/>
    <w:rsid w:val="00737107"/>
    <w:rsid w:val="00742DBC"/>
    <w:rsid w:val="00745490"/>
    <w:rsid w:val="00745D45"/>
    <w:rsid w:val="007613F7"/>
    <w:rsid w:val="00783E5A"/>
    <w:rsid w:val="0078434A"/>
    <w:rsid w:val="007865A6"/>
    <w:rsid w:val="007A3E70"/>
    <w:rsid w:val="007B3889"/>
    <w:rsid w:val="007B6780"/>
    <w:rsid w:val="007C31B7"/>
    <w:rsid w:val="007D2BC8"/>
    <w:rsid w:val="007D6DBC"/>
    <w:rsid w:val="007E0F81"/>
    <w:rsid w:val="007F09B3"/>
    <w:rsid w:val="007F1A60"/>
    <w:rsid w:val="007F34B4"/>
    <w:rsid w:val="007F57BB"/>
    <w:rsid w:val="007F740E"/>
    <w:rsid w:val="00804651"/>
    <w:rsid w:val="00804ADA"/>
    <w:rsid w:val="00812A08"/>
    <w:rsid w:val="008147C5"/>
    <w:rsid w:val="00825DF7"/>
    <w:rsid w:val="00833A3B"/>
    <w:rsid w:val="00836FF4"/>
    <w:rsid w:val="00841379"/>
    <w:rsid w:val="00845269"/>
    <w:rsid w:val="0085406F"/>
    <w:rsid w:val="008548D6"/>
    <w:rsid w:val="00855E17"/>
    <w:rsid w:val="0086691F"/>
    <w:rsid w:val="00885C5E"/>
    <w:rsid w:val="00886BF3"/>
    <w:rsid w:val="00887165"/>
    <w:rsid w:val="00894B30"/>
    <w:rsid w:val="00895D5E"/>
    <w:rsid w:val="008A57A9"/>
    <w:rsid w:val="008A7B50"/>
    <w:rsid w:val="008B16A5"/>
    <w:rsid w:val="008B3573"/>
    <w:rsid w:val="008B4169"/>
    <w:rsid w:val="008B61C0"/>
    <w:rsid w:val="008C0B55"/>
    <w:rsid w:val="008D25B2"/>
    <w:rsid w:val="008D74CB"/>
    <w:rsid w:val="008E3EE2"/>
    <w:rsid w:val="008E72FD"/>
    <w:rsid w:val="008F2A63"/>
    <w:rsid w:val="008F44B5"/>
    <w:rsid w:val="008F6C4F"/>
    <w:rsid w:val="00900508"/>
    <w:rsid w:val="009007FF"/>
    <w:rsid w:val="009106E6"/>
    <w:rsid w:val="009146E6"/>
    <w:rsid w:val="00915C1F"/>
    <w:rsid w:val="009173EA"/>
    <w:rsid w:val="0091757C"/>
    <w:rsid w:val="009334BC"/>
    <w:rsid w:val="009428A3"/>
    <w:rsid w:val="009463C7"/>
    <w:rsid w:val="00950775"/>
    <w:rsid w:val="00971BBF"/>
    <w:rsid w:val="0097538A"/>
    <w:rsid w:val="00991938"/>
    <w:rsid w:val="00992688"/>
    <w:rsid w:val="00992A68"/>
    <w:rsid w:val="009A1A07"/>
    <w:rsid w:val="009A479A"/>
    <w:rsid w:val="009A5ED5"/>
    <w:rsid w:val="009B7B09"/>
    <w:rsid w:val="009C5E5B"/>
    <w:rsid w:val="009C6721"/>
    <w:rsid w:val="009D6122"/>
    <w:rsid w:val="009E1217"/>
    <w:rsid w:val="009E78A8"/>
    <w:rsid w:val="009F0B71"/>
    <w:rsid w:val="00A11AE0"/>
    <w:rsid w:val="00A14F7B"/>
    <w:rsid w:val="00A25DC7"/>
    <w:rsid w:val="00A31E34"/>
    <w:rsid w:val="00A41ED0"/>
    <w:rsid w:val="00A4217C"/>
    <w:rsid w:val="00A566E8"/>
    <w:rsid w:val="00A615C6"/>
    <w:rsid w:val="00A6418C"/>
    <w:rsid w:val="00A64785"/>
    <w:rsid w:val="00A72919"/>
    <w:rsid w:val="00A750A5"/>
    <w:rsid w:val="00A82250"/>
    <w:rsid w:val="00A915EA"/>
    <w:rsid w:val="00A97580"/>
    <w:rsid w:val="00AA5044"/>
    <w:rsid w:val="00AB438C"/>
    <w:rsid w:val="00AB7102"/>
    <w:rsid w:val="00AC0226"/>
    <w:rsid w:val="00AC4EBF"/>
    <w:rsid w:val="00AC76DD"/>
    <w:rsid w:val="00AD523A"/>
    <w:rsid w:val="00AE73C9"/>
    <w:rsid w:val="00AF2D96"/>
    <w:rsid w:val="00AF7106"/>
    <w:rsid w:val="00B007AD"/>
    <w:rsid w:val="00B1657A"/>
    <w:rsid w:val="00B20FBC"/>
    <w:rsid w:val="00B35A42"/>
    <w:rsid w:val="00B367A4"/>
    <w:rsid w:val="00B40353"/>
    <w:rsid w:val="00B450EC"/>
    <w:rsid w:val="00B55956"/>
    <w:rsid w:val="00B56F9D"/>
    <w:rsid w:val="00B5725C"/>
    <w:rsid w:val="00B61AFC"/>
    <w:rsid w:val="00B62D5B"/>
    <w:rsid w:val="00B647F4"/>
    <w:rsid w:val="00B66270"/>
    <w:rsid w:val="00B9730B"/>
    <w:rsid w:val="00B97420"/>
    <w:rsid w:val="00BC0B11"/>
    <w:rsid w:val="00BC57C8"/>
    <w:rsid w:val="00BD0D4A"/>
    <w:rsid w:val="00BD479B"/>
    <w:rsid w:val="00BE4DDF"/>
    <w:rsid w:val="00BE50C5"/>
    <w:rsid w:val="00BE7C73"/>
    <w:rsid w:val="00BF7B90"/>
    <w:rsid w:val="00C06D1C"/>
    <w:rsid w:val="00C1217F"/>
    <w:rsid w:val="00C12375"/>
    <w:rsid w:val="00C143EB"/>
    <w:rsid w:val="00C15C31"/>
    <w:rsid w:val="00C17A79"/>
    <w:rsid w:val="00C20D7F"/>
    <w:rsid w:val="00C241CC"/>
    <w:rsid w:val="00C30E21"/>
    <w:rsid w:val="00C32D03"/>
    <w:rsid w:val="00C4063D"/>
    <w:rsid w:val="00C528DD"/>
    <w:rsid w:val="00C65761"/>
    <w:rsid w:val="00C67FB0"/>
    <w:rsid w:val="00C718DC"/>
    <w:rsid w:val="00C71999"/>
    <w:rsid w:val="00C7571C"/>
    <w:rsid w:val="00C84379"/>
    <w:rsid w:val="00C909A5"/>
    <w:rsid w:val="00C92D84"/>
    <w:rsid w:val="00CA274C"/>
    <w:rsid w:val="00CA4B67"/>
    <w:rsid w:val="00CB5607"/>
    <w:rsid w:val="00CB7931"/>
    <w:rsid w:val="00CC443F"/>
    <w:rsid w:val="00CC53CC"/>
    <w:rsid w:val="00CC6B7A"/>
    <w:rsid w:val="00CD3F8F"/>
    <w:rsid w:val="00CD5DF7"/>
    <w:rsid w:val="00CE2AFA"/>
    <w:rsid w:val="00D0318A"/>
    <w:rsid w:val="00D03554"/>
    <w:rsid w:val="00D12D05"/>
    <w:rsid w:val="00D14342"/>
    <w:rsid w:val="00D14FB0"/>
    <w:rsid w:val="00D1638F"/>
    <w:rsid w:val="00D27289"/>
    <w:rsid w:val="00D34516"/>
    <w:rsid w:val="00D44762"/>
    <w:rsid w:val="00D60238"/>
    <w:rsid w:val="00D6090E"/>
    <w:rsid w:val="00D65005"/>
    <w:rsid w:val="00D65E9F"/>
    <w:rsid w:val="00D717F7"/>
    <w:rsid w:val="00D86C2D"/>
    <w:rsid w:val="00D9127E"/>
    <w:rsid w:val="00DA4C0C"/>
    <w:rsid w:val="00DB2FA2"/>
    <w:rsid w:val="00DD0D46"/>
    <w:rsid w:val="00DD29A6"/>
    <w:rsid w:val="00DD39B1"/>
    <w:rsid w:val="00DE1946"/>
    <w:rsid w:val="00DE2C1A"/>
    <w:rsid w:val="00DE58EC"/>
    <w:rsid w:val="00DF07D8"/>
    <w:rsid w:val="00DF149D"/>
    <w:rsid w:val="00DF5C13"/>
    <w:rsid w:val="00E00EC4"/>
    <w:rsid w:val="00E042DE"/>
    <w:rsid w:val="00E04624"/>
    <w:rsid w:val="00E06BD0"/>
    <w:rsid w:val="00E144D0"/>
    <w:rsid w:val="00E24535"/>
    <w:rsid w:val="00E246D9"/>
    <w:rsid w:val="00E348B3"/>
    <w:rsid w:val="00E34E53"/>
    <w:rsid w:val="00E351EC"/>
    <w:rsid w:val="00E36AB3"/>
    <w:rsid w:val="00E42D3C"/>
    <w:rsid w:val="00E47A39"/>
    <w:rsid w:val="00E50372"/>
    <w:rsid w:val="00E546B9"/>
    <w:rsid w:val="00E633CA"/>
    <w:rsid w:val="00E65631"/>
    <w:rsid w:val="00E70F0E"/>
    <w:rsid w:val="00E76223"/>
    <w:rsid w:val="00E81587"/>
    <w:rsid w:val="00E85A0E"/>
    <w:rsid w:val="00E85A94"/>
    <w:rsid w:val="00E877E1"/>
    <w:rsid w:val="00E905E6"/>
    <w:rsid w:val="00E954E6"/>
    <w:rsid w:val="00EA230A"/>
    <w:rsid w:val="00EC59EE"/>
    <w:rsid w:val="00ED2457"/>
    <w:rsid w:val="00ED45C6"/>
    <w:rsid w:val="00ED498E"/>
    <w:rsid w:val="00ED61AA"/>
    <w:rsid w:val="00EE2718"/>
    <w:rsid w:val="00EE2994"/>
    <w:rsid w:val="00EE53E0"/>
    <w:rsid w:val="00EF0F70"/>
    <w:rsid w:val="00F042C4"/>
    <w:rsid w:val="00F10BD3"/>
    <w:rsid w:val="00F2123C"/>
    <w:rsid w:val="00F21D9F"/>
    <w:rsid w:val="00F25BC9"/>
    <w:rsid w:val="00F27225"/>
    <w:rsid w:val="00F34512"/>
    <w:rsid w:val="00F3552C"/>
    <w:rsid w:val="00F40E20"/>
    <w:rsid w:val="00F45429"/>
    <w:rsid w:val="00F5023E"/>
    <w:rsid w:val="00F509C0"/>
    <w:rsid w:val="00F51F0A"/>
    <w:rsid w:val="00F52992"/>
    <w:rsid w:val="00F52ABD"/>
    <w:rsid w:val="00F542FD"/>
    <w:rsid w:val="00F573C6"/>
    <w:rsid w:val="00F65AA4"/>
    <w:rsid w:val="00F844B0"/>
    <w:rsid w:val="00F934B2"/>
    <w:rsid w:val="00FA4440"/>
    <w:rsid w:val="00FB37B4"/>
    <w:rsid w:val="00FC3FCB"/>
    <w:rsid w:val="00FD561B"/>
    <w:rsid w:val="00FE10C0"/>
    <w:rsid w:val="00FE63D0"/>
    <w:rsid w:val="00FF1E97"/>
    <w:rsid w:val="361268B3"/>
    <w:rsid w:val="668B20D1"/>
    <w:rsid w:val="7872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F9DFA"/>
  <w15:docId w15:val="{FB4B7DD4-E527-4F3B-B5B3-F35C6CA94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kern w:val="2"/>
      <w:sz w:val="3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spacing w:line="500" w:lineRule="atLeast"/>
    </w:pPr>
    <w:rPr>
      <w:rFonts w:ascii="宋体"/>
      <w:bCs/>
      <w:sz w:val="28"/>
    </w:rPr>
  </w:style>
  <w:style w:type="paragraph" w:styleId="a5">
    <w:name w:val="Body Text Indent"/>
    <w:basedOn w:val="a"/>
    <w:link w:val="a6"/>
    <w:qFormat/>
    <w:pPr>
      <w:spacing w:line="460" w:lineRule="atLeast"/>
      <w:ind w:firstLineChars="192" w:firstLine="461"/>
    </w:pPr>
    <w:rPr>
      <w:sz w:val="24"/>
    </w:rPr>
  </w:style>
  <w:style w:type="paragraph" w:styleId="a7">
    <w:name w:val="Date"/>
    <w:basedOn w:val="a"/>
    <w:next w:val="a"/>
    <w:link w:val="a8"/>
    <w:uiPriority w:val="99"/>
    <w:semiHidden/>
    <w:unhideWhenUsed/>
    <w:qFormat/>
    <w:pPr>
      <w:ind w:leftChars="2500" w:left="100"/>
    </w:pPr>
  </w:style>
  <w:style w:type="paragraph" w:styleId="a9">
    <w:name w:val="Balloon Text"/>
    <w:basedOn w:val="a"/>
    <w:link w:val="aa"/>
    <w:uiPriority w:val="99"/>
    <w:semiHidden/>
    <w:unhideWhenUsed/>
    <w:qFormat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table" w:styleId="af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line number"/>
    <w:basedOn w:val="a0"/>
    <w:uiPriority w:val="99"/>
    <w:semiHidden/>
    <w:unhideWhenUsed/>
    <w:qFormat/>
  </w:style>
  <w:style w:type="character" w:customStyle="1" w:styleId="ae">
    <w:name w:val="页眉 字符"/>
    <w:basedOn w:val="a0"/>
    <w:link w:val="ad"/>
    <w:uiPriority w:val="99"/>
    <w:qFormat/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sz w:val="18"/>
      <w:szCs w:val="18"/>
    </w:rPr>
  </w:style>
  <w:style w:type="character" w:customStyle="1" w:styleId="a6">
    <w:name w:val="正文文本缩进 字符"/>
    <w:basedOn w:val="a0"/>
    <w:link w:val="a5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4">
    <w:name w:val="正文文本 字符"/>
    <w:basedOn w:val="a0"/>
    <w:link w:val="a3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f1">
    <w:name w:val="List Paragraph"/>
    <w:basedOn w:val="a"/>
    <w:uiPriority w:val="34"/>
    <w:qFormat/>
    <w:pPr>
      <w:ind w:firstLineChars="200" w:firstLine="420"/>
    </w:pPr>
  </w:style>
  <w:style w:type="table" w:customStyle="1" w:styleId="2">
    <w:name w:val="网格型2"/>
    <w:basedOn w:val="a1"/>
    <w:qFormat/>
    <w:rPr>
      <w:rFonts w:ascii="Times New Roman" w:eastAsia="仿宋_GB2312" w:hAnsi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qFormat/>
    <w:rPr>
      <w:rFonts w:ascii="仿宋_GB2312" w:eastAsia="仿宋_GB2312" w:hint="eastAsia"/>
      <w:color w:val="000000"/>
      <w:sz w:val="32"/>
      <w:szCs w:val="32"/>
    </w:rPr>
  </w:style>
  <w:style w:type="character" w:customStyle="1" w:styleId="a8">
    <w:name w:val="日期 字符"/>
    <w:basedOn w:val="a0"/>
    <w:link w:val="a7"/>
    <w:uiPriority w:val="99"/>
    <w:semiHidden/>
    <w:qFormat/>
    <w:rPr>
      <w:rFonts w:ascii="Times New Roman" w:eastAsia="仿宋_GB2312" w:hAnsi="Times New Roman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090663-F5FE-4A02-981D-E08D3EE09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中山大学-智能红头.dotx</Template>
  <TotalTime>14</TotalTime>
  <Pages>4</Pages>
  <Words>214</Words>
  <Characters>1225</Characters>
  <Application>Microsoft Office Word</Application>
  <DocSecurity>0</DocSecurity>
  <Lines>10</Lines>
  <Paragraphs>2</Paragraphs>
  <ScaleCrop>false</ScaleCrop>
  <Company>SYSU</Company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8</cp:revision>
  <cp:lastPrinted>2017-12-12T12:05:00Z</cp:lastPrinted>
  <dcterms:created xsi:type="dcterms:W3CDTF">2023-06-27T09:12:00Z</dcterms:created>
  <dcterms:modified xsi:type="dcterms:W3CDTF">2023-08-25T00:53:00Z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B0524970C0364B41A391D18160990B61</vt:lpwstr>
  </property>
  <property fmtid="{D5CDD505-2E9C-101B-9397-08002B2CF9AE}" pid="3" name="KSOProductBuildVer">
    <vt:lpwstr>2052-11.1.0.11830</vt:lpwstr>
  </property>
</Properties>
</file>